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2D3B8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0"/>
          <w:szCs w:val="30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0"/>
          <w:szCs w:val="30"/>
        </w:rPr>
        <w:t>本溪市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0"/>
          <w:szCs w:val="30"/>
          <w:lang w:eastAsia="zh-CN"/>
        </w:rPr>
        <w:t>溪湖区日月岛街道办事处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0"/>
          <w:szCs w:val="30"/>
        </w:rPr>
        <w:t>依申请公开政府信息流程图</w:t>
      </w:r>
    </w:p>
    <w:p w14:paraId="001BC42F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6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" o:spid="_x0000_s1026" o:spt="32" type="#_x0000_t32" style="position:absolute;left:0pt;flip:y;margin-left:-2pt;margin-top:37.35pt;height:0.2pt;width:136.3pt;z-index:251688960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rESkm9kAAAAIAQAA&#10;DwAAAAAAAAABACAAAAAiAAAAZHJzL2Rvd25yZXYueG1sUEsBAhQAFAAAAAgAh07iQIudhAoYAgAA&#10;FQQAAA4AAAAAAAAAAQAgAAAAKAEAAGRycy9lMm9Eb2MueG1sUEsFBgAAAAAGAAYAWQEAALIFAAAA&#10;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551EA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89984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551EA37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43C185C6">
      <w:pPr>
        <w:jc w:val="center"/>
        <w:rPr>
          <w:rFonts w:ascii="黑体" w:hAnsi="黑体" w:eastAsia="黑体"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4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" o:spid="_x0000_s1026" o:spt="32" type="#_x0000_t32" style="position:absolute;left:0pt;margin-left:-2.7pt;margin-top:-4.15pt;height:545.7pt;width:3.45pt;z-index:251687936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1x/Gfw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7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" o:spid="_x0000_s1026" o:spt="32" type="#_x0000_t32" style="position:absolute;left:0pt;margin-left:207.35pt;margin-top:7.5pt;height:25.5pt;width:0pt;z-index:251691008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S4941QAAAAkB&#10;AAAPAAAAAAAAAAEAIAAAACIAAABkcnMvZG93bnJldi54bWxQSwECFAAUAAAACACHTuJA9R1zbB4C&#10;AAAqBAAADgAAAAAAAAABACAAAAAkAQAAZHJzL2Uyb0RvYy54bWxQSwUGAAAAAAYABgBZAQAAtAUA&#10;AAAA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17D9FA">
      <w:pPr>
        <w:rPr>
          <w:rFonts w:ascii="仿宋_GB2312" w:hAnsi="黑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5888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20ECBAF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3840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20ECBAF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0768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24A779B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24A779B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289685" cy="904240"/>
                <wp:effectExtent l="4445" t="4445" r="203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2AF810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  <w:t>溪湖区日月岛街道办事处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101.55pt;z-index:251676672;v-text-anchor:middle;mso-width-relative:page;mso-height-relative:page;" fillcolor="#FFFFFF" filled="t" stroked="t" coordsize="21600,21600" o:gfxdata="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dsbtkdkAAAALAQAADwAAAAAAAAABACAAAAAi&#10;AAAAZHJzL2Rvd25yZXYueG1sUEsBAhQAFAAAAAgAh07iQNwRrap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2AF8107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  <w:t>溪湖区日月岛街道办事处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 xml:space="preserve">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F74EE0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F74EE0D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1792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79744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4445" r="0" b="508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7696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2708910</wp:posOffset>
                </wp:positionV>
                <wp:extent cx="2094865" cy="732790"/>
                <wp:effectExtent l="4445" t="4445" r="15240" b="5715"/>
                <wp:wrapNone/>
                <wp:docPr id="2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48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C5190D1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7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个工作日内一次性告知申请人补正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67pt;margin-top:213.3pt;height:57.7pt;width:164.95pt;z-index:251664384;v-text-anchor:middle;mso-width-relative:page;mso-height-relative:page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C5190D1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申请表填写不完整或申请内容不明确的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7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25pt;margin-top:43.35pt;height:25.5pt;width:0pt;z-index:251665408;mso-width-relative:page;mso-height-relative:page;" filled="f" stroked="t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740025" cy="532130"/>
                <wp:effectExtent l="4445" t="4445" r="17780" b="15875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FCE23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填写《本溪市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  <w:t>溪湖区日月岛街道办事处</w:t>
                            </w:r>
                          </w:p>
                          <w:p w14:paraId="25502E6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pt;margin-top:0.35pt;height:41.9pt;width:215.75pt;z-index:251659264;mso-width-relative:page;mso-height-relative:page;" fillcolor="#FFFFFF" filled="t" stroked="t" coordsize="21600,21600" o:gfxdata="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+nj1NcAAAAHAQAADwAAAAAAAAABACAAAAAiAAAA&#10;ZHJzL2Rvd25yZXYueG1sUEsBAhQAFAAAAAgAh07iQFbVgrhBAgAAjQ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FCE23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填写《本溪市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  <w:t>溪湖区日月岛街道办事处</w:t>
                      </w:r>
                    </w:p>
                    <w:p w14:paraId="25502E6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3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Bkc4yx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3BD8EC06">
      <w:pPr>
        <w:rPr>
          <w:rFonts w:ascii="仿宋_GB2312" w:hAnsi="黑体" w:eastAsia="仿宋_GB2312"/>
          <w:sz w:val="32"/>
          <w:szCs w:val="32"/>
        </w:rPr>
      </w:pPr>
    </w:p>
    <w:p w14:paraId="44518910">
      <w:pPr>
        <w:rPr>
          <w:rFonts w:ascii="仿宋_GB2312" w:hAnsi="黑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877820" cy="695325"/>
                <wp:effectExtent l="5080" t="4445" r="1270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DB57378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提交申请表及身份证明复印件</w:t>
                            </w:r>
                          </w:p>
                          <w:p w14:paraId="0DD8DED1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法人提交统一社会信用代码证书复印件</w:t>
                            </w:r>
                          </w:p>
                          <w:p w14:paraId="313FBB6E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26.6pt;z-index:251660288;mso-width-relative:page;mso-height-relative:page;" fillcolor="#FFFFFF" filled="t" stroked="t" coordsize="21600,21600" o:gfxdata="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wZMB42QAAAAoBAAAPAAAAAAAAAAEAIAAAACIA&#10;AABkcnMvZG93bnJldi54bWxQSwECFAAUAAAACACHTuJAuBNC5kECAACJBAAADgAAAAAAAAABACAA&#10;AAAo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DB57378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提交申请表及身份证明复印件</w:t>
                      </w:r>
                    </w:p>
                    <w:p w14:paraId="0DD8DED1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法人提交统一社会信用代码证书复印件</w:t>
                      </w:r>
                    </w:p>
                    <w:p w14:paraId="313FBB6E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7812F893">
      <w:pPr>
        <w:rPr>
          <w:rFonts w:ascii="仿宋_GB2312" w:hAnsi="黑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8D1935B">
      <w:pPr>
        <w:rPr>
          <w:rFonts w:ascii="仿宋_GB2312" w:hAnsi="黑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6C49D9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本溪市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  <w:t>溪湖区日月岛街道办事处</w:t>
                            </w:r>
                          </w:p>
                          <w:p w14:paraId="33B03628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政务公开办公室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6C49D9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本溪市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  <w:t>溪湖区日月岛街道办事处</w:t>
                      </w:r>
                    </w:p>
                    <w:p w14:paraId="33B03628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政务公开办公室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5049CD7A">
      <w:pPr>
        <w:rPr>
          <w:rFonts w:ascii="仿宋_GB2312" w:hAnsi="黑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0699AC2">
      <w:pPr>
        <w:rPr>
          <w:rFonts w:ascii="仿宋_GB2312" w:hAnsi="黑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8E2EF23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8E2EF23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/>
                          <w:sz w:val="24"/>
                        </w:rPr>
                        <w:t>20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533643F7">
      <w:pPr>
        <w:rPr>
          <w:rFonts w:ascii="仿宋_GB2312" w:hAnsi="黑体" w:eastAsia="仿宋_GB2312"/>
          <w:sz w:val="32"/>
          <w:szCs w:val="32"/>
        </w:rPr>
      </w:pPr>
    </w:p>
    <w:p w14:paraId="116B7D71">
      <w:pPr>
        <w:rPr>
          <w:rFonts w:ascii="仿宋_GB2312" w:hAnsi="黑体" w:eastAsia="仿宋_GB2312"/>
          <w:sz w:val="32"/>
          <w:szCs w:val="32"/>
        </w:rPr>
      </w:pPr>
    </w:p>
    <w:p w14:paraId="50E942E0">
      <w:pPr>
        <w:rPr>
          <w:rFonts w:ascii="仿宋_GB2312" w:hAnsi="黑体" w:eastAsia="仿宋_GB2312"/>
          <w:sz w:val="32"/>
          <w:szCs w:val="32"/>
        </w:rPr>
      </w:pPr>
    </w:p>
    <w:p w14:paraId="4F165F95">
      <w:pPr>
        <w:rPr>
          <w:rFonts w:ascii="仿宋_GB2312" w:hAnsi="黑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DE4D1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DE4D1D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90C15C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90C15C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454EB5D3">
      <w:pPr>
        <w:rPr>
          <w:rFonts w:ascii="仿宋_GB2312" w:hAnsi="黑体" w:eastAsia="仿宋_GB2312"/>
          <w:sz w:val="32"/>
          <w:szCs w:val="32"/>
        </w:rPr>
      </w:pPr>
    </w:p>
    <w:p w14:paraId="2D2224C4">
      <w:pPr>
        <w:rPr>
          <w:rFonts w:ascii="仿宋_GB2312" w:hAnsi="黑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8720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FA0044F">
      <w:pPr>
        <w:rPr>
          <w:rFonts w:ascii="仿宋_GB2312" w:hAnsi="黑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9D12D89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2816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9D12D89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50704C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50704C7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2319ADEC">
      <w:pPr>
        <w:rPr>
          <w:rFonts w:ascii="仿宋_GB2312" w:hAnsi="黑体" w:eastAsia="仿宋_GB2312"/>
          <w:sz w:val="32"/>
          <w:szCs w:val="32"/>
        </w:rPr>
      </w:pPr>
    </w:p>
    <w:p w14:paraId="0BBE3115">
      <w:pPr>
        <w:rPr>
          <w:rFonts w:ascii="仿宋_GB2312" w:hAnsi="黑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3056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4080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2032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5104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07DF6FD">
      <w:pPr>
        <w:rPr>
          <w:rFonts w:ascii="仿宋_GB2312" w:hAnsi="黑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6912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29E4EEB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163F63"/>
    <w:rsid w:val="003E0AB7"/>
    <w:rsid w:val="00672EFB"/>
    <w:rsid w:val="007461A1"/>
    <w:rsid w:val="00A053EC"/>
    <w:rsid w:val="00A26306"/>
    <w:rsid w:val="32B34A4F"/>
    <w:rsid w:val="63C03819"/>
    <w:rsid w:val="6AA94ED9"/>
    <w:rsid w:val="BBFB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99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11</Words>
  <Characters>69</Characters>
  <Lines>0</Lines>
  <Paragraphs>0</Paragraphs>
  <TotalTime>2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2019-11-18T09:08:00Z</dcterms:created>
  <dc:creator>ghost-PC</dc:creator>
  <cp:lastModifiedBy>user</cp:lastModifiedBy>
  <dcterms:modified xsi:type="dcterms:W3CDTF">2026-06-29T13:26:11Z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eyJoZGlkIjoiZjE3NWJjZWNmZDdjYTQ5OTNhZDkzM2Q3ZmI4MjgyN2IifQ==</vt:lpwstr>
  </property>
  <property fmtid="{D5CDD505-2E9C-101B-9397-08002B2CF9AE}" pid="4" name="ICV">
    <vt:lpwstr>E9E67334BA61B7E8F301426A5667DF8E_43</vt:lpwstr>
  </property>
</Properties>
</file>